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1CC37" w14:textId="53C6BF21" w:rsidR="00D077E9" w:rsidRDefault="00AB02A7" w:rsidP="00D70D02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594F68" wp14:editId="1BC33DCC">
                <wp:simplePos x="0" y="0"/>
                <wp:positionH relativeFrom="column">
                  <wp:posOffset>-203835</wp:posOffset>
                </wp:positionH>
                <wp:positionV relativeFrom="page">
                  <wp:posOffset>8143875</wp:posOffset>
                </wp:positionV>
                <wp:extent cx="3938905" cy="1446530"/>
                <wp:effectExtent l="0" t="0" r="4445" b="127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144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944C8" id="Rectangle 3" o:spid="_x0000_s1026" alt="rectangle blanc pour le texte sur la couverture" style="position:absolute;margin-left:-16.05pt;margin-top:641.25pt;width:310.15pt;height:113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D077E9" w14:paraId="7F56767C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8C42D28" w14:textId="77777777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55257F65" wp14:editId="33DD874E">
                      <wp:extent cx="6010275" cy="2266950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10275" cy="2266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23C080" w14:textId="398C427F" w:rsidR="00D077E9" w:rsidRDefault="00CC42E8" w:rsidP="00CC42E8">
                                  <w:pPr>
                                    <w:pStyle w:val="Titre"/>
                                    <w:spacing w:after="0"/>
                                    <w:jc w:val="center"/>
                                    <w:rPr>
                                      <w:lang w:bidi="fr-FR"/>
                                    </w:rPr>
                                  </w:pPr>
                                  <w:r>
                                    <w:rPr>
                                      <w:lang w:bidi="fr-FR"/>
                                    </w:rPr>
                                    <w:t>Compte-rendu</w:t>
                                  </w:r>
                                </w:p>
                                <w:p w14:paraId="54DFDBC0" w14:textId="2EF045DA" w:rsidR="00CC42E8" w:rsidRPr="00D86945" w:rsidRDefault="00CC42E8" w:rsidP="00CC42E8">
                                  <w:pPr>
                                    <w:pStyle w:val="Titre"/>
                                    <w:spacing w:after="0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lang w:bidi="fr-FR"/>
                                    </w:rPr>
                                    <w:t>de</w:t>
                                  </w:r>
                                  <w:proofErr w:type="gramEnd"/>
                                  <w:r>
                                    <w:rPr>
                                      <w:lang w:bidi="fr-FR"/>
                                    </w:rPr>
                                    <w:t xml:space="preserve"> la rencontre avec </w:t>
                                  </w:r>
                                  <w:proofErr w:type="spellStart"/>
                                  <w:r>
                                    <w:rPr>
                                      <w:lang w:bidi="fr-FR"/>
                                    </w:rPr>
                                    <w:t>Wheels</w:t>
                                  </w:r>
                                  <w:proofErr w:type="spellEnd"/>
                                  <w:r>
                                    <w:rPr>
                                      <w:lang w:bidi="fr-FR"/>
                                    </w:rPr>
                                    <w:t xml:space="preserve"> for Europe à Dijon du 6 au 9 Mai 2022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5257F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6" type="#_x0000_t202" style="width:473.25pt;height:17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MiFgIAAC0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" filled="f" stroked="f" strokeweight=".5pt">
                      <v:textbox>
                        <w:txbxContent>
                          <w:p w14:paraId="6223C080" w14:textId="398C427F" w:rsidR="00D077E9" w:rsidRDefault="00CC42E8" w:rsidP="00CC42E8">
                            <w:pPr>
                              <w:pStyle w:val="Titre"/>
                              <w:spacing w:after="0"/>
                              <w:jc w:val="center"/>
                              <w:rPr>
                                <w:lang w:bidi="fr-FR"/>
                              </w:rPr>
                            </w:pPr>
                            <w:r>
                              <w:rPr>
                                <w:lang w:bidi="fr-FR"/>
                              </w:rPr>
                              <w:t>Compte-rendu</w:t>
                            </w:r>
                          </w:p>
                          <w:p w14:paraId="54DFDBC0" w14:textId="2EF045DA" w:rsidR="00CC42E8" w:rsidRPr="00D86945" w:rsidRDefault="00CC42E8" w:rsidP="00CC42E8">
                            <w:pPr>
                              <w:pStyle w:val="Titre"/>
                              <w:spacing w:after="0"/>
                              <w:jc w:val="center"/>
                            </w:pPr>
                            <w:proofErr w:type="gramStart"/>
                            <w:r>
                              <w:rPr>
                                <w:lang w:bidi="fr-FR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lang w:bidi="fr-FR"/>
                              </w:rPr>
                              <w:t xml:space="preserve"> la rencontre avec </w:t>
                            </w:r>
                            <w:proofErr w:type="spellStart"/>
                            <w:r>
                              <w:rPr>
                                <w:lang w:bidi="fr-FR"/>
                              </w:rPr>
                              <w:t>Wheels</w:t>
                            </w:r>
                            <w:proofErr w:type="spellEnd"/>
                            <w:r>
                              <w:rPr>
                                <w:lang w:bidi="fr-FR"/>
                              </w:rPr>
                              <w:t xml:space="preserve"> for Europe à Dijon du 6 au 9 Mai 2022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904FC78" w14:textId="77777777" w:rsidR="00D077E9" w:rsidRDefault="00D077E9" w:rsidP="00AB02A7">
            <w:r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6873F8B8" wp14:editId="47AA412D">
                      <wp:extent cx="6410325" cy="28575"/>
                      <wp:effectExtent l="19050" t="19050" r="28575" b="28575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0325" cy="285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BF62EAD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04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7EB13B60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30C6CA8" w14:textId="1A9E0AB3" w:rsidR="00D077E9" w:rsidRDefault="001838CE" w:rsidP="00AB02A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292AD" wp14:editId="5A2D658F">
                  <wp:extent cx="6381750" cy="425767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7E9" w14:paraId="26BEFA2E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04050245435243D2B5EF04635D9B5308"/>
              </w:placeholder>
              <w15:appearance w15:val="hidden"/>
            </w:sdtPr>
            <w:sdtEndPr/>
            <w:sdtContent>
              <w:p w14:paraId="703FC39D" w14:textId="616326BE" w:rsidR="00D077E9" w:rsidRDefault="00CC42E8" w:rsidP="00AB02A7">
                <w:r>
                  <w:t>Juin 2022</w:t>
                </w:r>
              </w:p>
            </w:sdtContent>
          </w:sdt>
          <w:p w14:paraId="5940540C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257C3749" wp14:editId="2961BD7E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7F17A97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13E52D80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5A0F3282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14:paraId="7FC5AF84" w14:textId="691CA8E1" w:rsidR="00D077E9" w:rsidRDefault="00D077E9" w:rsidP="00AB02A7">
            <w:r w:rsidRPr="00B231E5">
              <w:rPr>
                <w:lang w:bidi="fr-FR"/>
              </w:rPr>
              <w:t xml:space="preserve">Créé par : </w:t>
            </w:r>
            <w:sdt>
              <w:sdtPr>
                <w:alias w:val="Votre nom"/>
                <w:tag w:val="Votre nom"/>
                <w:id w:val="-180584491"/>
                <w:placeholder>
                  <w:docPart w:val="49117852FA934A139C72A4303A0793A4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F62796">
                  <w:t>François RENAULT, membre français</w:t>
                </w:r>
                <w:r w:rsidR="00F62796">
                  <w:br/>
                  <w:t xml:space="preserve">de </w:t>
                </w:r>
                <w:proofErr w:type="spellStart"/>
                <w:r w:rsidR="00F62796">
                  <w:t>Wheels</w:t>
                </w:r>
                <w:proofErr w:type="spellEnd"/>
                <w:r w:rsidR="00F62796">
                  <w:t xml:space="preserve"> for Europe.</w:t>
                </w:r>
              </w:sdtContent>
            </w:sdt>
          </w:p>
          <w:p w14:paraId="5DEB4B92" w14:textId="77777777"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4D3A8319" w14:textId="6C8B7A07" w:rsidR="00D077E9" w:rsidRDefault="00AB02A7" w:rsidP="001838CE">
      <w:pPr>
        <w:spacing w:after="200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CD111C" wp14:editId="6CCDCC6B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3B8EF" id="Rectangle 2" o:spid="_x0000_s1026" alt="rectangle coloré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lang w:bidi="fr-FR"/>
        </w:rPr>
        <w:br w:type="page"/>
      </w:r>
      <w:r w:rsidR="00F62796">
        <w:rPr>
          <w:lang w:bidi="fr-FR"/>
        </w:rPr>
        <w:lastRenderedPageBreak/>
        <w:t>ORGANISATION DU SÉJOUR</w:t>
      </w:r>
    </w:p>
    <w:tbl>
      <w:tblPr>
        <w:tblW w:w="10232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2"/>
      </w:tblGrid>
      <w:tr w:rsidR="00D077E9" w14:paraId="4B352DE7" w14:textId="77777777" w:rsidTr="00F97A32">
        <w:trPr>
          <w:trHeight w:val="3546"/>
        </w:trPr>
        <w:tc>
          <w:tcPr>
            <w:tcW w:w="10232" w:type="dxa"/>
          </w:tcPr>
          <w:p w14:paraId="2BB3CC4C" w14:textId="282BBD51" w:rsidR="00DF027C" w:rsidRPr="006C3C9A" w:rsidRDefault="002537D9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>Prenant comme base le déroulé de l’</w:t>
            </w:r>
            <w:r w:rsidR="005D0092" w:rsidRPr="006C3C9A">
              <w:rPr>
                <w:color w:val="0F0D29" w:themeColor="text1"/>
              </w:rPr>
              <w:t xml:space="preserve">excellente </w:t>
            </w:r>
            <w:r w:rsidRPr="006C3C9A">
              <w:rPr>
                <w:color w:val="0F0D29" w:themeColor="text1"/>
              </w:rPr>
              <w:t>organisation du séjour présenté par le bureau de</w:t>
            </w:r>
            <w:r w:rsidR="005D0092" w:rsidRPr="006C3C9A">
              <w:rPr>
                <w:color w:val="0F0D29" w:themeColor="text1"/>
              </w:rPr>
              <w:t xml:space="preserve"> l’association allemande</w:t>
            </w:r>
            <w:r w:rsidRPr="006C3C9A">
              <w:rPr>
                <w:color w:val="0F0D29" w:themeColor="text1"/>
              </w:rPr>
              <w:t xml:space="preserve"> « </w:t>
            </w:r>
            <w:proofErr w:type="spellStart"/>
            <w:r w:rsidRPr="006C3C9A">
              <w:rPr>
                <w:color w:val="0F0D29" w:themeColor="text1"/>
              </w:rPr>
              <w:t>Wheels</w:t>
            </w:r>
            <w:proofErr w:type="spellEnd"/>
            <w:r w:rsidRPr="006C3C9A">
              <w:rPr>
                <w:color w:val="0F0D29" w:themeColor="text1"/>
              </w:rPr>
              <w:t xml:space="preserve"> for Europe » et en collaboration étroite avec le Club des « </w:t>
            </w:r>
            <w:proofErr w:type="spellStart"/>
            <w:r w:rsidRPr="006C3C9A">
              <w:rPr>
                <w:color w:val="0F0D29" w:themeColor="text1"/>
              </w:rPr>
              <w:t>Terrot</w:t>
            </w:r>
            <w:proofErr w:type="spellEnd"/>
            <w:r w:rsidRPr="006C3C9A">
              <w:rPr>
                <w:color w:val="0F0D29" w:themeColor="text1"/>
              </w:rPr>
              <w:t xml:space="preserve"> » de M. Jean-Louis </w:t>
            </w:r>
            <w:proofErr w:type="spellStart"/>
            <w:r w:rsidRPr="006C3C9A">
              <w:rPr>
                <w:color w:val="0F0D29" w:themeColor="text1"/>
              </w:rPr>
              <w:t>Deschaumes</w:t>
            </w:r>
            <w:proofErr w:type="spellEnd"/>
            <w:r w:rsidR="005D0092" w:rsidRPr="006C3C9A">
              <w:rPr>
                <w:color w:val="0F0D29" w:themeColor="text1"/>
              </w:rPr>
              <w:t xml:space="preserve"> et du 2CV Club de Dijon, je me suis contenté de promouvoir les spécialités de la région parfois méconnues outre-Rhin.</w:t>
            </w:r>
          </w:p>
          <w:p w14:paraId="310A93FC" w14:textId="50FA92E9" w:rsidR="00BB2A0B" w:rsidRPr="006C3C9A" w:rsidRDefault="00BB2A0B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 xml:space="preserve">Nous avons commencé ce séjour avec la rencontre du groupe avec </w:t>
            </w:r>
            <w:r w:rsidR="00BF4B3D">
              <w:rPr>
                <w:color w:val="0F0D29" w:themeColor="text1"/>
              </w:rPr>
              <w:t xml:space="preserve">Monsieur </w:t>
            </w:r>
            <w:r w:rsidRPr="006C3C9A">
              <w:rPr>
                <w:color w:val="0F0D29" w:themeColor="text1"/>
              </w:rPr>
              <w:t>le Maire de Mayence qui était présent lors de l’inauguration d</w:t>
            </w:r>
            <w:r w:rsidR="000403A1" w:rsidRPr="006C3C9A">
              <w:rPr>
                <w:color w:val="0F0D29" w:themeColor="text1"/>
              </w:rPr>
              <w:t>e la Cité de la Gastronomie le 6 Mai</w:t>
            </w:r>
            <w:r w:rsidR="00BF4B3D">
              <w:rPr>
                <w:color w:val="0F0D29" w:themeColor="text1"/>
              </w:rPr>
              <w:t>.</w:t>
            </w:r>
          </w:p>
          <w:p w14:paraId="1B43C1E5" w14:textId="65652D8E" w:rsidR="000403A1" w:rsidRPr="006C3C9A" w:rsidRDefault="000403A1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75918908" wp14:editId="7A49E731">
                  <wp:extent cx="4000500" cy="301731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11" cy="303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008C5" w14:textId="77777777" w:rsidR="005D0092" w:rsidRPr="006C3C9A" w:rsidRDefault="005D0092" w:rsidP="00DF027C">
            <w:pPr>
              <w:pStyle w:val="Contenu"/>
              <w:rPr>
                <w:color w:val="0F0D29" w:themeColor="text1"/>
              </w:rPr>
            </w:pPr>
          </w:p>
          <w:p w14:paraId="39FB5231" w14:textId="0B504D22" w:rsidR="0080694E" w:rsidRPr="006C3C9A" w:rsidRDefault="0080694E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>La soirée s’est déroulée à la Maison de Rhénanie-Palatinat (29 rue Buffon-Dijon)</w:t>
            </w:r>
            <w:r w:rsidR="00BF4B3D">
              <w:rPr>
                <w:color w:val="0F0D29" w:themeColor="text1"/>
              </w:rPr>
              <w:t>.</w:t>
            </w:r>
          </w:p>
          <w:p w14:paraId="14E231F5" w14:textId="47519BCD" w:rsidR="00BB7944" w:rsidRPr="006C3C9A" w:rsidRDefault="00BB7944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20D2D8C6" wp14:editId="6F841DF3">
                  <wp:extent cx="5214024" cy="3000375"/>
                  <wp:effectExtent l="0" t="0" r="571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55" cy="302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2562B" w14:textId="77777777" w:rsidR="0080694E" w:rsidRPr="006C3C9A" w:rsidRDefault="0080694E" w:rsidP="00DF027C">
            <w:pPr>
              <w:pStyle w:val="Contenu"/>
              <w:rPr>
                <w:color w:val="0F0D29" w:themeColor="text1"/>
              </w:rPr>
            </w:pPr>
          </w:p>
          <w:p w14:paraId="5F10B58F" w14:textId="77777777" w:rsidR="0080694E" w:rsidRPr="006C3C9A" w:rsidRDefault="0080694E" w:rsidP="00DF027C">
            <w:pPr>
              <w:pStyle w:val="Contenu"/>
              <w:rPr>
                <w:color w:val="0F0D29" w:themeColor="text1"/>
              </w:rPr>
            </w:pPr>
          </w:p>
          <w:p w14:paraId="2099D28F" w14:textId="240BA80A" w:rsidR="000403A1" w:rsidRPr="006C3C9A" w:rsidRDefault="000403A1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lastRenderedPageBreak/>
              <w:t>Le Samedi 7 Mai au matin, le groupe a été invité à la mairie de Longvic pour un café et un discours de bienvenue de la part de l’adjointe au Maire de cette commune,</w:t>
            </w:r>
          </w:p>
          <w:p w14:paraId="1C7B8F4D" w14:textId="4123BD04" w:rsidR="0080694E" w:rsidRPr="006C3C9A" w:rsidRDefault="002E78EC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13171819" wp14:editId="60DAD5C9">
                  <wp:extent cx="6371590" cy="30759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796" w14:paraId="536FBFDC" w14:textId="77777777" w:rsidTr="00F97A32">
        <w:trPr>
          <w:trHeight w:val="3546"/>
        </w:trPr>
        <w:tc>
          <w:tcPr>
            <w:tcW w:w="10232" w:type="dxa"/>
          </w:tcPr>
          <w:p w14:paraId="606A0191" w14:textId="77777777" w:rsidR="00F62796" w:rsidRPr="006C3C9A" w:rsidRDefault="00F62796" w:rsidP="00DF027C">
            <w:pPr>
              <w:pStyle w:val="Contenu"/>
              <w:rPr>
                <w:color w:val="0F0D29" w:themeColor="text1"/>
              </w:rPr>
            </w:pPr>
          </w:p>
          <w:p w14:paraId="4B17859C" w14:textId="15EF7C01" w:rsidR="002E78EC" w:rsidRPr="006C3C9A" w:rsidRDefault="002E78EC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>Puis un arrêt à la fromagerie DELIN à Gilly-les-C</w:t>
            </w:r>
            <w:r w:rsidR="00BF4B3D">
              <w:rPr>
                <w:color w:val="0F0D29" w:themeColor="text1"/>
              </w:rPr>
              <w:t>î</w:t>
            </w:r>
            <w:r w:rsidRPr="006C3C9A">
              <w:rPr>
                <w:color w:val="0F0D29" w:themeColor="text1"/>
              </w:rPr>
              <w:t xml:space="preserve">teaux leur a permis de déguster les fromages locaux ainsi que d’autres spécialités bourguignonnes. Un grand merci à M. </w:t>
            </w:r>
            <w:proofErr w:type="spellStart"/>
            <w:r w:rsidRPr="006C3C9A">
              <w:rPr>
                <w:color w:val="0F0D29" w:themeColor="text1"/>
              </w:rPr>
              <w:t>Delin</w:t>
            </w:r>
            <w:proofErr w:type="spellEnd"/>
            <w:r w:rsidRPr="006C3C9A">
              <w:rPr>
                <w:color w:val="0F0D29" w:themeColor="text1"/>
              </w:rPr>
              <w:t xml:space="preserve"> en </w:t>
            </w:r>
            <w:proofErr w:type="gramStart"/>
            <w:r w:rsidRPr="006C3C9A">
              <w:rPr>
                <w:color w:val="0F0D29" w:themeColor="text1"/>
              </w:rPr>
              <w:t>personne  pour</w:t>
            </w:r>
            <w:proofErr w:type="gramEnd"/>
            <w:r w:rsidRPr="006C3C9A">
              <w:rPr>
                <w:color w:val="0F0D29" w:themeColor="text1"/>
              </w:rPr>
              <w:t xml:space="preserve"> leur avoir fait connaître ses produits.</w:t>
            </w:r>
          </w:p>
          <w:p w14:paraId="1F6D3DC9" w14:textId="77777777" w:rsidR="002E78EC" w:rsidRPr="006C3C9A" w:rsidRDefault="002E78EC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11367669" wp14:editId="7665135C">
                  <wp:extent cx="4419922" cy="2946614"/>
                  <wp:effectExtent l="0" t="635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43723" cy="296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8B94C" w14:textId="77777777" w:rsidR="00C359C1" w:rsidRPr="006C3C9A" w:rsidRDefault="00C359C1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lastRenderedPageBreak/>
              <w:t>Ensuite, le convoi est arrivé à Beaune pour la visite guidée des Hospices :</w:t>
            </w:r>
          </w:p>
          <w:p w14:paraId="74DCBDF1" w14:textId="797C6C96" w:rsidR="00C359C1" w:rsidRPr="006C3C9A" w:rsidRDefault="00C359C1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65E1131B" wp14:editId="55715FFE">
                  <wp:extent cx="6372225" cy="42481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9C1" w14:paraId="1EADB39F" w14:textId="77777777" w:rsidTr="00F97A32">
        <w:trPr>
          <w:trHeight w:val="3546"/>
        </w:trPr>
        <w:tc>
          <w:tcPr>
            <w:tcW w:w="10232" w:type="dxa"/>
          </w:tcPr>
          <w:p w14:paraId="44E4C0B6" w14:textId="77777777" w:rsidR="00C359C1" w:rsidRPr="006C3C9A" w:rsidRDefault="00C359C1" w:rsidP="00DF027C">
            <w:pPr>
              <w:pStyle w:val="Contenu"/>
              <w:rPr>
                <w:color w:val="0F0D29" w:themeColor="text1"/>
              </w:rPr>
            </w:pPr>
          </w:p>
          <w:p w14:paraId="64318100" w14:textId="2FDAECE9" w:rsidR="00C359C1" w:rsidRPr="006C3C9A" w:rsidRDefault="00C359C1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 xml:space="preserve">Au retour, un cadeau a été </w:t>
            </w:r>
            <w:r w:rsidR="00BF4B3D">
              <w:rPr>
                <w:color w:val="0F0D29" w:themeColor="text1"/>
              </w:rPr>
              <w:t>remis à</w:t>
            </w:r>
            <w:r w:rsidRPr="006C3C9A">
              <w:rPr>
                <w:color w:val="0F0D29" w:themeColor="text1"/>
              </w:rPr>
              <w:t xml:space="preserve"> la mairie de Pommard de la part de la ville de </w:t>
            </w:r>
            <w:proofErr w:type="spellStart"/>
            <w:r w:rsidR="00835257" w:rsidRPr="006C3C9A">
              <w:rPr>
                <w:color w:val="0F0D29" w:themeColor="text1"/>
              </w:rPr>
              <w:t>Nackerheim</w:t>
            </w:r>
            <w:proofErr w:type="spellEnd"/>
            <w:r w:rsidR="00835257" w:rsidRPr="006C3C9A">
              <w:rPr>
                <w:color w:val="0F0D29" w:themeColor="text1"/>
              </w:rPr>
              <w:t xml:space="preserve"> (jumelée avec Pommard)</w:t>
            </w:r>
            <w:r w:rsidR="00BF4B3D">
              <w:rPr>
                <w:color w:val="0F0D29" w:themeColor="text1"/>
              </w:rPr>
              <w:t>.</w:t>
            </w:r>
          </w:p>
          <w:p w14:paraId="02C02150" w14:textId="77777777" w:rsidR="00835257" w:rsidRPr="006C3C9A" w:rsidRDefault="00835257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62B9DC95" wp14:editId="7C4BB496">
                  <wp:extent cx="3287676" cy="3742811"/>
                  <wp:effectExtent l="0" t="0" r="825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582" cy="375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BAC79" w14:textId="77777777" w:rsidR="00835257" w:rsidRPr="006C3C9A" w:rsidRDefault="00835257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lastRenderedPageBreak/>
              <w:t>Et enfin, retour par la route des Grands Crus avec un arrêt incontournable au Clos Vougeot :</w:t>
            </w:r>
          </w:p>
          <w:p w14:paraId="0ACABC7D" w14:textId="77BDE1FB" w:rsidR="00835257" w:rsidRPr="006C3C9A" w:rsidRDefault="00CA0694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5FC8B394" wp14:editId="420FEB2D">
                  <wp:extent cx="6372225" cy="326707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694" w14:paraId="6D36C606" w14:textId="77777777" w:rsidTr="00F97A32">
        <w:trPr>
          <w:trHeight w:val="3546"/>
        </w:trPr>
        <w:tc>
          <w:tcPr>
            <w:tcW w:w="10232" w:type="dxa"/>
          </w:tcPr>
          <w:p w14:paraId="66A16632" w14:textId="77777777" w:rsidR="00CA0694" w:rsidRPr="006C3C9A" w:rsidRDefault="00CA0694" w:rsidP="00DF027C">
            <w:pPr>
              <w:pStyle w:val="Contenu"/>
              <w:rPr>
                <w:color w:val="0F0D29" w:themeColor="text1"/>
              </w:rPr>
            </w:pPr>
          </w:p>
          <w:p w14:paraId="2115E277" w14:textId="618B6752" w:rsidR="00CA0694" w:rsidRPr="006C3C9A" w:rsidRDefault="00CA0694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t>Le dimanche 8 Mai a été consacré à la visite guidée (en allemand) de la ville de Dijon</w:t>
            </w:r>
            <w:r w:rsidR="00BF4B3D">
              <w:rPr>
                <w:color w:val="0F0D29" w:themeColor="text1"/>
              </w:rPr>
              <w:t>.</w:t>
            </w:r>
            <w:r w:rsidR="004A5E67" w:rsidRPr="006C3C9A">
              <w:rPr>
                <w:noProof/>
                <w:color w:val="0F0D29" w:themeColor="text1"/>
              </w:rPr>
              <w:drawing>
                <wp:inline distT="0" distB="0" distL="0" distR="0" wp14:anchorId="65504E92" wp14:editId="7A76B8E2">
                  <wp:extent cx="6353175" cy="396240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11AC6" w14:textId="77777777" w:rsidR="004A5E67" w:rsidRPr="006C3C9A" w:rsidRDefault="004A5E67" w:rsidP="00DF027C">
            <w:pPr>
              <w:pStyle w:val="Contenu"/>
              <w:rPr>
                <w:color w:val="0F0D29" w:themeColor="text1"/>
              </w:rPr>
            </w:pPr>
          </w:p>
          <w:p w14:paraId="3E35C0E2" w14:textId="1F74DE93" w:rsidR="004A5E67" w:rsidRPr="006C3C9A" w:rsidRDefault="004A5E67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color w:val="0F0D29" w:themeColor="text1"/>
              </w:rPr>
              <w:lastRenderedPageBreak/>
              <w:t>Et l’après midi, Le Club des « </w:t>
            </w:r>
            <w:proofErr w:type="spellStart"/>
            <w:r w:rsidRPr="006C3C9A">
              <w:rPr>
                <w:color w:val="0F0D29" w:themeColor="text1"/>
              </w:rPr>
              <w:t>Terrot</w:t>
            </w:r>
            <w:proofErr w:type="spellEnd"/>
            <w:r w:rsidRPr="006C3C9A">
              <w:rPr>
                <w:color w:val="0F0D29" w:themeColor="text1"/>
              </w:rPr>
              <w:t> » et le 2CV club ont organisé une sortie au-dessus des vignobles de la Côte d’Or et retour par la vallée de l’Ouche sans oublier l’emplacement de l’ancienne usine où étaient fabriquées les fameuses motos « </w:t>
            </w:r>
            <w:proofErr w:type="spellStart"/>
            <w:r w:rsidRPr="006C3C9A">
              <w:rPr>
                <w:color w:val="0F0D29" w:themeColor="text1"/>
              </w:rPr>
              <w:t>Terrot</w:t>
            </w:r>
            <w:proofErr w:type="spellEnd"/>
            <w:r w:rsidRPr="006C3C9A">
              <w:rPr>
                <w:color w:val="0F0D29" w:themeColor="text1"/>
              </w:rPr>
              <w:t> »</w:t>
            </w:r>
            <w:r w:rsidR="00BF4B3D">
              <w:rPr>
                <w:color w:val="0F0D29" w:themeColor="text1"/>
              </w:rPr>
              <w:t>.</w:t>
            </w:r>
          </w:p>
          <w:p w14:paraId="0E730295" w14:textId="448576C7" w:rsidR="00F97A32" w:rsidRPr="006C3C9A" w:rsidRDefault="00F97A32" w:rsidP="00DF027C">
            <w:pPr>
              <w:pStyle w:val="Contenu"/>
              <w:rPr>
                <w:color w:val="0F0D29" w:themeColor="text1"/>
              </w:rPr>
            </w:pPr>
            <w:r w:rsidRPr="006C3C9A">
              <w:rPr>
                <w:noProof/>
                <w:color w:val="0F0D29" w:themeColor="text1"/>
              </w:rPr>
              <w:drawing>
                <wp:inline distT="0" distB="0" distL="0" distR="0" wp14:anchorId="61088E59" wp14:editId="596CF87B">
                  <wp:extent cx="6372225" cy="4495800"/>
                  <wp:effectExtent l="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22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A32" w14:paraId="0A2BDA71" w14:textId="77777777" w:rsidTr="00F97A32">
        <w:trPr>
          <w:trHeight w:val="3546"/>
        </w:trPr>
        <w:tc>
          <w:tcPr>
            <w:tcW w:w="10232" w:type="dxa"/>
          </w:tcPr>
          <w:p w14:paraId="5F705845" w14:textId="73F74334" w:rsidR="00F97A32" w:rsidRPr="00F97A32" w:rsidRDefault="00F97A32" w:rsidP="00DF027C">
            <w:pPr>
              <w:pStyle w:val="Contenu"/>
              <w:rPr>
                <w:rFonts w:ascii="Arial" w:hAnsi="Arial" w:cs="Arial"/>
                <w:b/>
                <w:bCs/>
                <w:sz w:val="52"/>
                <w:szCs w:val="52"/>
              </w:rPr>
            </w:pPr>
          </w:p>
          <w:p w14:paraId="6FDA108F" w14:textId="42320DA3" w:rsidR="00F97A32" w:rsidRDefault="00F97A32" w:rsidP="00DF027C">
            <w:pPr>
              <w:pStyle w:val="Contenu"/>
              <w:rPr>
                <w:rFonts w:ascii="Arial" w:hAnsi="Arial" w:cs="Arial"/>
                <w:b/>
                <w:bCs/>
                <w:sz w:val="52"/>
                <w:szCs w:val="52"/>
              </w:rPr>
            </w:pPr>
            <w:r w:rsidRPr="00F97A32">
              <w:rPr>
                <w:rFonts w:ascii="Arial" w:hAnsi="Arial" w:cs="Arial"/>
                <w:b/>
                <w:bCs/>
                <w:sz w:val="52"/>
                <w:szCs w:val="52"/>
              </w:rPr>
              <w:t>CONCLUSION :</w:t>
            </w:r>
          </w:p>
          <w:p w14:paraId="15420C45" w14:textId="6384F942" w:rsidR="00F97A32" w:rsidRPr="006C3C9A" w:rsidRDefault="00F97A32" w:rsidP="00DF027C">
            <w:pPr>
              <w:pStyle w:val="Contenu"/>
              <w:rPr>
                <w:rFonts w:ascii="Arial" w:hAnsi="Arial" w:cs="Arial"/>
                <w:color w:val="0F0D29" w:themeColor="text1"/>
                <w:szCs w:val="28"/>
              </w:rPr>
            </w:pPr>
            <w:r w:rsidRPr="006C3C9A">
              <w:rPr>
                <w:rFonts w:ascii="Arial" w:hAnsi="Arial" w:cs="Arial"/>
                <w:color w:val="0F0D29" w:themeColor="text1"/>
                <w:szCs w:val="28"/>
              </w:rPr>
              <w:t>Ce type de rencontre est bénéfique pour, d’une part le maintien de l’amitié franco-Allemande, l’échange linguistique et le partage des connaissances</w:t>
            </w:r>
            <w:r w:rsidR="00454041" w:rsidRPr="006C3C9A">
              <w:rPr>
                <w:rFonts w:ascii="Arial" w:hAnsi="Arial" w:cs="Arial"/>
                <w:color w:val="0F0D29" w:themeColor="text1"/>
                <w:szCs w:val="28"/>
              </w:rPr>
              <w:t xml:space="preserve"> sur les techniques autos et motos. Les visites culturelles et gastronomiques ont été fortement appréciées par le groupe et nous ne demandons qu’une chose, c’est de pouvoir continuer à reproduire ce type de sortie.</w:t>
            </w:r>
          </w:p>
          <w:p w14:paraId="3CDCD0F4" w14:textId="77777777" w:rsidR="00F97A32" w:rsidRDefault="00F97A32" w:rsidP="00DF027C">
            <w:pPr>
              <w:pStyle w:val="Contenu"/>
            </w:pPr>
          </w:p>
          <w:p w14:paraId="7C2DD15C" w14:textId="77777777" w:rsidR="006C3C9A" w:rsidRDefault="006C3C9A" w:rsidP="006C3C9A">
            <w:pPr>
              <w:pStyle w:val="Textedemiseenvidence"/>
            </w:pPr>
            <w:r>
              <w:t>Rédaction et photos :</w:t>
            </w:r>
          </w:p>
          <w:p w14:paraId="04C5C131" w14:textId="77777777" w:rsidR="006C3C9A" w:rsidRDefault="006C3C9A" w:rsidP="006C3C9A">
            <w:pPr>
              <w:pStyle w:val="Textedemiseenvidence"/>
            </w:pPr>
            <w:proofErr w:type="spellStart"/>
            <w:r>
              <w:t>Francois</w:t>
            </w:r>
            <w:proofErr w:type="spellEnd"/>
            <w:r>
              <w:t xml:space="preserve"> RENAULT </w:t>
            </w:r>
          </w:p>
          <w:p w14:paraId="2C7B1D9D" w14:textId="31913790" w:rsidR="006C3C9A" w:rsidRDefault="006C3C9A" w:rsidP="006C3C9A">
            <w:pPr>
              <w:pStyle w:val="Contenu"/>
            </w:pPr>
            <w:proofErr w:type="gramStart"/>
            <w:r>
              <w:t>e-mail</w:t>
            </w:r>
            <w:proofErr w:type="gramEnd"/>
            <w:r>
              <w:t> : bardoche6@sfr.fr</w:t>
            </w:r>
          </w:p>
        </w:tc>
      </w:tr>
    </w:tbl>
    <w:p w14:paraId="2A44E030" w14:textId="77777777" w:rsidR="0087605E" w:rsidRPr="00D70D02" w:rsidRDefault="0087605E" w:rsidP="00AB02A7">
      <w:pPr>
        <w:spacing w:after="200"/>
      </w:pPr>
    </w:p>
    <w:sectPr w:rsidR="0087605E" w:rsidRPr="00D70D02" w:rsidSect="00AB02A7">
      <w:headerReference w:type="default" r:id="rId17"/>
      <w:footerReference w:type="default" r:id="rId18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6068" w14:textId="77777777" w:rsidR="0080317B" w:rsidRDefault="0080317B">
      <w:r>
        <w:separator/>
      </w:r>
    </w:p>
    <w:p w14:paraId="66526918" w14:textId="77777777" w:rsidR="0080317B" w:rsidRDefault="0080317B"/>
  </w:endnote>
  <w:endnote w:type="continuationSeparator" w:id="0">
    <w:p w14:paraId="69631689" w14:textId="77777777" w:rsidR="0080317B" w:rsidRDefault="0080317B">
      <w:r>
        <w:continuationSeparator/>
      </w:r>
    </w:p>
    <w:p w14:paraId="196486A7" w14:textId="77777777" w:rsidR="0080317B" w:rsidRDefault="008031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202AFC" w14:textId="77777777"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75B"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731DD6B1" w14:textId="77777777"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2CEF" w14:textId="77777777" w:rsidR="0080317B" w:rsidRDefault="0080317B">
      <w:r>
        <w:separator/>
      </w:r>
    </w:p>
    <w:p w14:paraId="504CC010" w14:textId="77777777" w:rsidR="0080317B" w:rsidRDefault="0080317B"/>
  </w:footnote>
  <w:footnote w:type="continuationSeparator" w:id="0">
    <w:p w14:paraId="2B28E307" w14:textId="77777777" w:rsidR="0080317B" w:rsidRDefault="0080317B">
      <w:r>
        <w:continuationSeparator/>
      </w:r>
    </w:p>
    <w:p w14:paraId="5A9A5570" w14:textId="77777777" w:rsidR="0080317B" w:rsidRDefault="0080317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29BDD845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64B5B3C1" w14:textId="77777777" w:rsidR="00D077E9" w:rsidRDefault="00D077E9">
          <w:pPr>
            <w:pStyle w:val="En-tte"/>
          </w:pPr>
        </w:p>
      </w:tc>
    </w:tr>
  </w:tbl>
  <w:p w14:paraId="731E8AC8" w14:textId="77777777" w:rsidR="00D077E9" w:rsidRDefault="00D077E9" w:rsidP="00D077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E8"/>
    <w:rsid w:val="0002482E"/>
    <w:rsid w:val="000403A1"/>
    <w:rsid w:val="00050324"/>
    <w:rsid w:val="000A0150"/>
    <w:rsid w:val="000E63C9"/>
    <w:rsid w:val="00130E9D"/>
    <w:rsid w:val="00150A6D"/>
    <w:rsid w:val="001838CE"/>
    <w:rsid w:val="00185B35"/>
    <w:rsid w:val="001F2BC8"/>
    <w:rsid w:val="001F5F6B"/>
    <w:rsid w:val="00243EBC"/>
    <w:rsid w:val="00246A35"/>
    <w:rsid w:val="002537D9"/>
    <w:rsid w:val="00270C80"/>
    <w:rsid w:val="00284348"/>
    <w:rsid w:val="002E78EC"/>
    <w:rsid w:val="002F51F5"/>
    <w:rsid w:val="00312137"/>
    <w:rsid w:val="00330359"/>
    <w:rsid w:val="0033762F"/>
    <w:rsid w:val="00360494"/>
    <w:rsid w:val="00366C7E"/>
    <w:rsid w:val="00384EA3"/>
    <w:rsid w:val="003A39A1"/>
    <w:rsid w:val="003C2191"/>
    <w:rsid w:val="003C4C18"/>
    <w:rsid w:val="003D3863"/>
    <w:rsid w:val="004110DE"/>
    <w:rsid w:val="0044085A"/>
    <w:rsid w:val="00454041"/>
    <w:rsid w:val="004A5E67"/>
    <w:rsid w:val="004B21A5"/>
    <w:rsid w:val="005037F0"/>
    <w:rsid w:val="00516A86"/>
    <w:rsid w:val="005275F6"/>
    <w:rsid w:val="00532541"/>
    <w:rsid w:val="00572102"/>
    <w:rsid w:val="005D0092"/>
    <w:rsid w:val="005F1BB0"/>
    <w:rsid w:val="00656C4D"/>
    <w:rsid w:val="006C3C9A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80317B"/>
    <w:rsid w:val="0080694E"/>
    <w:rsid w:val="00835257"/>
    <w:rsid w:val="00862FE4"/>
    <w:rsid w:val="0086389A"/>
    <w:rsid w:val="0087605E"/>
    <w:rsid w:val="008B1FEE"/>
    <w:rsid w:val="00903C32"/>
    <w:rsid w:val="0091275B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32F3"/>
    <w:rsid w:val="00A61747"/>
    <w:rsid w:val="00A8489E"/>
    <w:rsid w:val="00AB02A7"/>
    <w:rsid w:val="00AC29F3"/>
    <w:rsid w:val="00B231E5"/>
    <w:rsid w:val="00BB2A0B"/>
    <w:rsid w:val="00BB7944"/>
    <w:rsid w:val="00BF4B3D"/>
    <w:rsid w:val="00C02B87"/>
    <w:rsid w:val="00C359C1"/>
    <w:rsid w:val="00C4086D"/>
    <w:rsid w:val="00CA0694"/>
    <w:rsid w:val="00CA1896"/>
    <w:rsid w:val="00CB5B28"/>
    <w:rsid w:val="00CC42E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16849"/>
    <w:rsid w:val="00E22ACD"/>
    <w:rsid w:val="00E620B0"/>
    <w:rsid w:val="00E81B40"/>
    <w:rsid w:val="00EF555B"/>
    <w:rsid w:val="00F027BB"/>
    <w:rsid w:val="00F11DCF"/>
    <w:rsid w:val="00F162EA"/>
    <w:rsid w:val="00F52D27"/>
    <w:rsid w:val="00F62796"/>
    <w:rsid w:val="00F83527"/>
    <w:rsid w:val="00F97A32"/>
    <w:rsid w:val="00FB26E1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C5A53"/>
  <w15:docId w15:val="{3E79E6AA-9218-4307-91B3-0F43905B5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-WIN10\AppData\Local\Microsoft\Office\16.0\DTS\fr-FR%7bB3BD090E-5B06-407C-9DCA-29EF6429CFB5%7d\%7bF00B1540-1972-4463-A705-63C7EC729E2B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050245435243D2B5EF04635D9B53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F11B37-17EA-4F83-BB35-50AFDA55CF5A}"/>
      </w:docPartPr>
      <w:docPartBody>
        <w:p w:rsidR="00000000" w:rsidRDefault="005D5228">
          <w:pPr>
            <w:pStyle w:val="04050245435243D2B5EF04635D9B5308"/>
          </w:pPr>
          <w:r w:rsidRPr="00D86945">
            <w:rPr>
              <w:rStyle w:val="Sous-titreCar"/>
              <w:b/>
              <w:lang w:bidi="fr-FR"/>
            </w:rPr>
            <w:fldChar w:fldCharType="begin"/>
          </w:r>
          <w:r w:rsidRPr="00D86945">
            <w:rPr>
              <w:rStyle w:val="Sous-titreCar"/>
              <w:lang w:bidi="fr-FR"/>
            </w:rPr>
            <w:instrText xml:space="preserve"> DATE  \@ "MMMM d"  \* MERGEFORMAT </w:instrText>
          </w:r>
          <w:r w:rsidRPr="00D86945">
            <w:rPr>
              <w:rStyle w:val="Sous-titreCar"/>
              <w:b/>
              <w:lang w:bidi="fr-FR"/>
            </w:rPr>
            <w:fldChar w:fldCharType="separate"/>
          </w:r>
          <w:r>
            <w:rPr>
              <w:rStyle w:val="Sous-titreCar"/>
              <w:lang w:bidi="fr-FR"/>
            </w:rPr>
            <w:t>juin 12</w:t>
          </w:r>
          <w:r w:rsidRPr="00D86945">
            <w:rPr>
              <w:rStyle w:val="Sous-titreCar"/>
              <w:b/>
              <w:lang w:bidi="fr-FR"/>
            </w:rPr>
            <w:fldChar w:fldCharType="end"/>
          </w:r>
        </w:p>
      </w:docPartBody>
    </w:docPart>
    <w:docPart>
      <w:docPartPr>
        <w:name w:val="49117852FA934A139C72A4303A0793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5145B0-AFC7-4B21-995D-AE103362FFF6}"/>
      </w:docPartPr>
      <w:docPartBody>
        <w:p w:rsidR="00000000" w:rsidRDefault="005D5228">
          <w:pPr>
            <w:pStyle w:val="49117852FA934A139C72A4303A0793A4"/>
          </w:pPr>
          <w:r>
            <w:rPr>
              <w:lang w:bidi="fr-FR"/>
            </w:rPr>
            <w:t>Votre 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228"/>
    <w:rsid w:val="005D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36"/>
        <w:lang w:val="fr-FR" w:eastAsia="fr-FR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szCs w:val="22"/>
      <w:lang w:eastAsia="en-US" w:bidi="ar-SA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szCs w:val="22"/>
      <w:lang w:eastAsia="en-US" w:bidi="ar-SA"/>
    </w:rPr>
  </w:style>
  <w:style w:type="paragraph" w:customStyle="1" w:styleId="04050245435243D2B5EF04635D9B5308">
    <w:name w:val="04050245435243D2B5EF04635D9B5308"/>
  </w:style>
  <w:style w:type="paragraph" w:customStyle="1" w:styleId="0DE06BEF3A284D30A2C171C1BEC19FB4">
    <w:name w:val="0DE06BEF3A284D30A2C171C1BEC19FB4"/>
  </w:style>
  <w:style w:type="paragraph" w:customStyle="1" w:styleId="49117852FA934A139C72A4303A0793A4">
    <w:name w:val="49117852FA934A139C72A4303A0793A4"/>
  </w:style>
  <w:style w:type="paragraph" w:customStyle="1" w:styleId="316C30A98A7943379ED3338574FA679D">
    <w:name w:val="316C30A98A7943379ED3338574FA679D"/>
  </w:style>
  <w:style w:type="paragraph" w:customStyle="1" w:styleId="683B678AD004442C9D7D2D01D2C99618">
    <w:name w:val="683B678AD004442C9D7D2D01D2C99618"/>
  </w:style>
  <w:style w:type="paragraph" w:customStyle="1" w:styleId="BD692E64E4AA43B89163F88E1A5452B0">
    <w:name w:val="BD692E64E4AA43B89163F88E1A5452B0"/>
  </w:style>
  <w:style w:type="paragraph" w:customStyle="1" w:styleId="35ADE590DA58477AB829ED2F7CBCDA5D">
    <w:name w:val="35ADE590DA58477AB829ED2F7CBCDA5D"/>
  </w:style>
  <w:style w:type="paragraph" w:customStyle="1" w:styleId="3C45C36FBCE6401DABDF8A0B97948187">
    <w:name w:val="3C45C36FBCE6401DABDF8A0B97948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François RENAULT, membre français
de Wheels for Europe.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{F00B1540-1972-4463-A705-63C7EC729E2B}tf16392850_win32.dotx</Template>
  <TotalTime>93</TotalTime>
  <Pages>6</Pages>
  <Words>341</Words>
  <Characters>1878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 Windows</dc:creator>
  <cp:keywords/>
  <cp:lastModifiedBy>Utilisateur Windows</cp:lastModifiedBy>
  <cp:revision>2</cp:revision>
  <cp:lastPrinted>2006-08-01T17:47:00Z</cp:lastPrinted>
  <dcterms:created xsi:type="dcterms:W3CDTF">2022-06-12T16:38:00Z</dcterms:created>
  <dcterms:modified xsi:type="dcterms:W3CDTF">2022-06-12T18:11:00Z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